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B0C25">
      <w:pPr>
        <w:spacing w:line="600" w:lineRule="exact"/>
        <w:rPr>
          <w:rFonts w:hint="eastAsia" w:ascii="黑体" w:hAnsi="黑体" w:eastAsia="黑体" w:cs="仿宋"/>
          <w:b/>
          <w:bCs/>
          <w:sz w:val="36"/>
          <w:szCs w:val="36"/>
        </w:rPr>
      </w:pPr>
      <w:r>
        <w:rPr>
          <w:rFonts w:hint="eastAsia" w:ascii="黑体" w:hAnsi="黑体" w:eastAsia="黑体" w:cs="仿宋"/>
          <w:b/>
          <w:bCs/>
          <w:sz w:val="36"/>
          <w:szCs w:val="36"/>
        </w:rPr>
        <w:t>附件1：</w:t>
      </w:r>
    </w:p>
    <w:p w14:paraId="053DCC13">
      <w:pPr>
        <w:spacing w:before="156" w:beforeLines="50" w:after="312" w:afterLines="100" w:line="8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湖北经济学院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“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十佳志愿者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”</w:t>
      </w:r>
      <w:r>
        <w:rPr>
          <w:rFonts w:hint="eastAsia" w:ascii="黑体" w:hAnsi="黑体" w:eastAsia="黑体" w:cs="黑体"/>
          <w:sz w:val="44"/>
          <w:szCs w:val="44"/>
        </w:rPr>
        <w:t>申请表</w:t>
      </w:r>
    </w:p>
    <w:tbl>
      <w:tblPr>
        <w:tblStyle w:val="15"/>
        <w:tblW w:w="936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7"/>
        <w:gridCol w:w="1855"/>
        <w:gridCol w:w="1427"/>
        <w:gridCol w:w="2348"/>
        <w:gridCol w:w="1980"/>
      </w:tblGrid>
      <w:tr w14:paraId="61F97E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757" w:type="dxa"/>
            <w:vAlign w:val="center"/>
          </w:tcPr>
          <w:p w14:paraId="2ECAA63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姓    名</w:t>
            </w:r>
          </w:p>
        </w:tc>
        <w:tc>
          <w:tcPr>
            <w:tcW w:w="1855" w:type="dxa"/>
            <w:vAlign w:val="center"/>
          </w:tcPr>
          <w:p w14:paraId="2F5706A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27" w:type="dxa"/>
            <w:vAlign w:val="center"/>
          </w:tcPr>
          <w:p w14:paraId="38A75F3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政治面貌</w:t>
            </w:r>
          </w:p>
        </w:tc>
        <w:tc>
          <w:tcPr>
            <w:tcW w:w="2348" w:type="dxa"/>
            <w:vAlign w:val="center"/>
          </w:tcPr>
          <w:p w14:paraId="07FC379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0" w:type="dxa"/>
            <w:vMerge w:val="restart"/>
            <w:tcBorders>
              <w:bottom w:val="nil"/>
            </w:tcBorders>
            <w:vAlign w:val="center"/>
          </w:tcPr>
          <w:p w14:paraId="71EE673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0DC383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757" w:type="dxa"/>
            <w:vAlign w:val="center"/>
          </w:tcPr>
          <w:p w14:paraId="3B77855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1"/>
                <w:sz w:val="32"/>
                <w:szCs w:val="32"/>
              </w:rPr>
              <w:t>出生年月</w:t>
            </w:r>
          </w:p>
        </w:tc>
        <w:tc>
          <w:tcPr>
            <w:tcW w:w="1855" w:type="dxa"/>
            <w:vAlign w:val="center"/>
          </w:tcPr>
          <w:p w14:paraId="7342357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27" w:type="dxa"/>
            <w:vAlign w:val="center"/>
          </w:tcPr>
          <w:p w14:paraId="4E09E32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2"/>
                <w:sz w:val="32"/>
                <w:szCs w:val="32"/>
              </w:rPr>
              <w:t>民族</w:t>
            </w:r>
          </w:p>
        </w:tc>
        <w:tc>
          <w:tcPr>
            <w:tcW w:w="2348" w:type="dxa"/>
            <w:vAlign w:val="center"/>
          </w:tcPr>
          <w:p w14:paraId="6C5D4A8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0" w:type="dxa"/>
            <w:vMerge w:val="continue"/>
            <w:tcBorders>
              <w:top w:val="nil"/>
              <w:bottom w:val="nil"/>
            </w:tcBorders>
            <w:vAlign w:val="center"/>
          </w:tcPr>
          <w:p w14:paraId="52010FA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06A241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757" w:type="dxa"/>
            <w:vAlign w:val="center"/>
          </w:tcPr>
          <w:p w14:paraId="2089E7D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3"/>
                <w:sz w:val="32"/>
                <w:szCs w:val="32"/>
              </w:rPr>
              <w:t>所在学院</w:t>
            </w:r>
          </w:p>
        </w:tc>
        <w:tc>
          <w:tcPr>
            <w:tcW w:w="1855" w:type="dxa"/>
            <w:vAlign w:val="center"/>
          </w:tcPr>
          <w:p w14:paraId="659124E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27" w:type="dxa"/>
            <w:vAlign w:val="center"/>
          </w:tcPr>
          <w:p w14:paraId="0C41E2C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8"/>
                <w:sz w:val="32"/>
                <w:szCs w:val="32"/>
              </w:rPr>
              <w:t>班级</w:t>
            </w:r>
          </w:p>
        </w:tc>
        <w:tc>
          <w:tcPr>
            <w:tcW w:w="2348" w:type="dxa"/>
            <w:vAlign w:val="center"/>
          </w:tcPr>
          <w:p w14:paraId="56A4AD0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0" w:type="dxa"/>
            <w:vMerge w:val="continue"/>
            <w:tcBorders>
              <w:top w:val="nil"/>
              <w:bottom w:val="nil"/>
            </w:tcBorders>
            <w:vAlign w:val="center"/>
          </w:tcPr>
          <w:p w14:paraId="068DBD4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64FEA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757" w:type="dxa"/>
            <w:vAlign w:val="center"/>
          </w:tcPr>
          <w:p w14:paraId="19C3317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3"/>
                <w:sz w:val="32"/>
                <w:szCs w:val="32"/>
              </w:rPr>
              <w:t>联系电话</w:t>
            </w:r>
          </w:p>
        </w:tc>
        <w:tc>
          <w:tcPr>
            <w:tcW w:w="1855" w:type="dxa"/>
            <w:vAlign w:val="center"/>
          </w:tcPr>
          <w:p w14:paraId="704E3DF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27" w:type="dxa"/>
            <w:vAlign w:val="center"/>
          </w:tcPr>
          <w:p w14:paraId="04ACC18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6"/>
                <w:sz w:val="32"/>
                <w:szCs w:val="32"/>
              </w:rPr>
              <w:t>QQ</w:t>
            </w:r>
          </w:p>
        </w:tc>
        <w:tc>
          <w:tcPr>
            <w:tcW w:w="2348" w:type="dxa"/>
            <w:vAlign w:val="center"/>
          </w:tcPr>
          <w:p w14:paraId="7288BE3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0" w:type="dxa"/>
            <w:vMerge w:val="continue"/>
            <w:tcBorders>
              <w:top w:val="nil"/>
              <w:bottom w:val="nil"/>
            </w:tcBorders>
            <w:vAlign w:val="center"/>
          </w:tcPr>
          <w:p w14:paraId="02F5447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66BDA2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1757" w:type="dxa"/>
            <w:vAlign w:val="center"/>
          </w:tcPr>
          <w:p w14:paraId="12DBCBB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成为注册志愿者时间</w:t>
            </w:r>
          </w:p>
        </w:tc>
        <w:tc>
          <w:tcPr>
            <w:tcW w:w="1855" w:type="dxa"/>
            <w:vAlign w:val="center"/>
          </w:tcPr>
          <w:p w14:paraId="1521EF4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27" w:type="dxa"/>
            <w:vAlign w:val="center"/>
          </w:tcPr>
          <w:p w14:paraId="51E4AC6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4"/>
                <w:sz w:val="32"/>
                <w:szCs w:val="32"/>
              </w:rPr>
              <w:t>服务时长</w:t>
            </w:r>
          </w:p>
        </w:tc>
        <w:tc>
          <w:tcPr>
            <w:tcW w:w="2348" w:type="dxa"/>
            <w:vAlign w:val="center"/>
          </w:tcPr>
          <w:p w14:paraId="4CB6440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0" w:type="dxa"/>
            <w:vMerge w:val="continue"/>
            <w:tcBorders>
              <w:top w:val="nil"/>
            </w:tcBorders>
            <w:vAlign w:val="center"/>
          </w:tcPr>
          <w:p w14:paraId="075BC5B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90ED9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  <w:jc w:val="center"/>
        </w:trPr>
        <w:tc>
          <w:tcPr>
            <w:tcW w:w="1757" w:type="dxa"/>
            <w:vAlign w:val="center"/>
          </w:tcPr>
          <w:p w14:paraId="1408381F">
            <w:pPr>
              <w:jc w:val="center"/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团学工作任职经历</w:t>
            </w:r>
          </w:p>
        </w:tc>
        <w:tc>
          <w:tcPr>
            <w:tcW w:w="7610" w:type="dxa"/>
            <w:gridSpan w:val="4"/>
            <w:vAlign w:val="center"/>
          </w:tcPr>
          <w:p w14:paraId="1A5DB011">
            <w:pP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示例：（按时间先后为序，填写任职情况）</w:t>
            </w:r>
          </w:p>
          <w:p w14:paraId="17383580">
            <w:pP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1.XX年XX月   担任XX</w:t>
            </w:r>
          </w:p>
          <w:p w14:paraId="62692140"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bookmarkStart w:id="0" w:name="_GoBack"/>
            <w:bookmarkEnd w:id="0"/>
          </w:p>
          <w:p w14:paraId="762D8577"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4B6611AD"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25C105F9"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897D0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  <w:jc w:val="center"/>
        </w:trPr>
        <w:tc>
          <w:tcPr>
            <w:tcW w:w="1757" w:type="dxa"/>
            <w:vAlign w:val="center"/>
          </w:tcPr>
          <w:p w14:paraId="49A9BF62"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获得院级以上荣誉情况（主要填写志愿服务相关</w:t>
            </w:r>
            <w:r>
              <w:rPr>
                <w:rFonts w:hint="eastAsia" w:ascii="宋体" w:hAnsi="宋体"/>
                <w:szCs w:val="16"/>
              </w:rPr>
              <w:t>）</w:t>
            </w:r>
          </w:p>
        </w:tc>
        <w:tc>
          <w:tcPr>
            <w:tcW w:w="7610" w:type="dxa"/>
            <w:gridSpan w:val="4"/>
            <w:vAlign w:val="center"/>
          </w:tcPr>
          <w:p w14:paraId="101FEF97">
            <w:pP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示例：（按时间先后为序，填写校级及以上奖励或荣誉）</w:t>
            </w:r>
          </w:p>
          <w:p w14:paraId="3437374B">
            <w:pP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1.XX年XX月   获XX奖励    XX颁发  （奖励级别）</w:t>
            </w:r>
          </w:p>
          <w:p w14:paraId="4550FE01"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4F2D4A53"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17892374"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0321CFB1"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432975C5">
            <w:pPr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36CA1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5" w:hRule="atLeast"/>
          <w:jc w:val="center"/>
        </w:trPr>
        <w:tc>
          <w:tcPr>
            <w:tcW w:w="1757" w:type="dxa"/>
            <w:vAlign w:val="center"/>
          </w:tcPr>
          <w:p w14:paraId="63249A00">
            <w:pPr>
              <w:jc w:val="left"/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志愿服务</w:t>
            </w:r>
          </w:p>
          <w:p w14:paraId="0E34E41F">
            <w:pPr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主要事迹</w:t>
            </w:r>
          </w:p>
        </w:tc>
        <w:tc>
          <w:tcPr>
            <w:tcW w:w="7610" w:type="dxa"/>
            <w:gridSpan w:val="4"/>
          </w:tcPr>
          <w:p w14:paraId="1E201EE1">
            <w:pPr>
              <w:pStyle w:val="16"/>
              <w:autoSpaceDE w:val="0"/>
              <w:autoSpaceDN w:val="0"/>
              <w:ind w:firstLine="0" w:firstLineChars="0"/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5"/>
                <w:sz w:val="32"/>
                <w:szCs w:val="32"/>
              </w:rPr>
              <w:t>主要事迹：（可另附页，1000字左右，围绕参选条件，填写2025年度主要志愿服务事迹）</w:t>
            </w:r>
          </w:p>
          <w:p w14:paraId="514D5842">
            <w:pPr>
              <w:pStyle w:val="16"/>
              <w:autoSpaceDE w:val="0"/>
              <w:autoSpaceDN w:val="0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1F3FB07F">
            <w:pPr>
              <w:pStyle w:val="16"/>
              <w:autoSpaceDE w:val="0"/>
              <w:autoSpaceDN w:val="0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6962CDC7">
            <w:pPr>
              <w:pStyle w:val="16"/>
              <w:autoSpaceDE w:val="0"/>
              <w:autoSpaceDN w:val="0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0E7D3CBD">
            <w:pPr>
              <w:pStyle w:val="16"/>
              <w:autoSpaceDE w:val="0"/>
              <w:autoSpaceDN w:val="0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758FD248">
            <w:pPr>
              <w:pStyle w:val="16"/>
              <w:autoSpaceDE w:val="0"/>
              <w:autoSpaceDN w:val="0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29831A21">
            <w:pPr>
              <w:pStyle w:val="16"/>
              <w:autoSpaceDE w:val="0"/>
              <w:autoSpaceDN w:val="0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258E3523">
            <w:pPr>
              <w:pStyle w:val="16"/>
              <w:autoSpaceDE w:val="0"/>
              <w:autoSpaceDN w:val="0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5B994EB0">
            <w:pPr>
              <w:pStyle w:val="16"/>
              <w:autoSpaceDE w:val="0"/>
              <w:autoSpaceDN w:val="0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47468E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0" w:hRule="atLeast"/>
          <w:jc w:val="center"/>
        </w:trPr>
        <w:tc>
          <w:tcPr>
            <w:tcW w:w="1757" w:type="dxa"/>
            <w:vAlign w:val="center"/>
          </w:tcPr>
          <w:p w14:paraId="1969B939">
            <w:pPr>
              <w:jc w:val="center"/>
              <w:rPr>
                <w:rFonts w:hint="eastAsia" w:ascii="仿宋" w:hAnsi="仿宋" w:eastAsia="仿宋" w:cs="仿宋"/>
                <w:spacing w:val="-1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5"/>
                <w:sz w:val="32"/>
                <w:szCs w:val="32"/>
              </w:rPr>
              <w:t>诚信承诺</w:t>
            </w:r>
          </w:p>
        </w:tc>
        <w:tc>
          <w:tcPr>
            <w:tcW w:w="7610" w:type="dxa"/>
            <w:gridSpan w:val="4"/>
            <w:vAlign w:val="center"/>
          </w:tcPr>
          <w:p w14:paraId="07F37DFA">
            <w:pPr>
              <w:jc w:val="left"/>
              <w:rPr>
                <w:rFonts w:hint="eastAsia" w:ascii="仿宋" w:hAnsi="仿宋" w:eastAsia="仿宋" w:cs="仿宋"/>
                <w:spacing w:val="-1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5"/>
                <w:sz w:val="32"/>
                <w:szCs w:val="32"/>
              </w:rPr>
              <w:t xml:space="preserve">  </w:t>
            </w:r>
          </w:p>
          <w:p w14:paraId="23349120">
            <w:pPr>
              <w:ind w:firstLine="580" w:firstLineChars="200"/>
              <w:jc w:val="left"/>
              <w:rPr>
                <w:rFonts w:hint="eastAsia" w:ascii="仿宋" w:hAnsi="仿宋" w:eastAsia="仿宋" w:cs="仿宋"/>
                <w:spacing w:val="-1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5"/>
                <w:sz w:val="32"/>
                <w:szCs w:val="32"/>
              </w:rPr>
              <w:t>我承诺，申请材料属实，如有虚假行为，本人愿承担一切责任！</w:t>
            </w:r>
          </w:p>
          <w:p w14:paraId="32B04008">
            <w:pPr>
              <w:jc w:val="center"/>
              <w:rPr>
                <w:rFonts w:hint="eastAsia" w:ascii="仿宋" w:hAnsi="仿宋" w:eastAsia="仿宋" w:cs="仿宋"/>
                <w:spacing w:val="-15"/>
                <w:sz w:val="32"/>
                <w:szCs w:val="32"/>
              </w:rPr>
            </w:pPr>
          </w:p>
          <w:p w14:paraId="2E9550B8">
            <w:pPr>
              <w:jc w:val="center"/>
              <w:rPr>
                <w:rFonts w:hint="eastAsia" w:ascii="仿宋" w:hAnsi="仿宋" w:eastAsia="仿宋" w:cs="仿宋"/>
                <w:spacing w:val="-1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5"/>
                <w:sz w:val="32"/>
                <w:szCs w:val="32"/>
              </w:rPr>
              <w:t xml:space="preserve">              申请人签名：</w:t>
            </w:r>
          </w:p>
          <w:p w14:paraId="31466635">
            <w:pPr>
              <w:jc w:val="center"/>
              <w:rPr>
                <w:rFonts w:hint="eastAsia" w:ascii="仿宋" w:hAnsi="仿宋" w:eastAsia="仿宋" w:cs="仿宋"/>
                <w:spacing w:val="-1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5"/>
                <w:sz w:val="32"/>
                <w:szCs w:val="32"/>
              </w:rPr>
              <w:t xml:space="preserve">             年  月  日</w:t>
            </w:r>
          </w:p>
          <w:p w14:paraId="74CBBE0A">
            <w:pPr>
              <w:ind w:firstLine="4160" w:firstLineChars="130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9F2CE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0" w:hRule="atLeast"/>
          <w:jc w:val="center"/>
        </w:trPr>
        <w:tc>
          <w:tcPr>
            <w:tcW w:w="1757" w:type="dxa"/>
            <w:vAlign w:val="center"/>
          </w:tcPr>
          <w:p w14:paraId="78C56643">
            <w:pPr>
              <w:jc w:val="center"/>
              <w:rPr>
                <w:rFonts w:hint="eastAsia" w:ascii="仿宋" w:hAnsi="仿宋" w:eastAsia="仿宋" w:cs="仿宋"/>
                <w:spacing w:val="-15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15"/>
                <w:sz w:val="32"/>
                <w:szCs w:val="32"/>
              </w:rPr>
              <w:t>学院团委推荐意见</w:t>
            </w:r>
          </w:p>
        </w:tc>
        <w:tc>
          <w:tcPr>
            <w:tcW w:w="7610" w:type="dxa"/>
            <w:gridSpan w:val="4"/>
            <w:vAlign w:val="center"/>
          </w:tcPr>
          <w:p w14:paraId="47F0FFBE">
            <w:pPr>
              <w:ind w:firstLine="4108" w:firstLineChars="1300"/>
              <w:rPr>
                <w:rFonts w:hint="eastAsia" w:ascii="仿宋" w:hAnsi="仿宋" w:eastAsia="仿宋" w:cs="仿宋"/>
                <w:spacing w:val="-2"/>
                <w:sz w:val="32"/>
                <w:szCs w:val="32"/>
              </w:rPr>
            </w:pPr>
          </w:p>
          <w:p w14:paraId="038FE8FB">
            <w:pPr>
              <w:ind w:firstLine="4108" w:firstLineChars="1300"/>
              <w:rPr>
                <w:rFonts w:hint="eastAsia" w:ascii="仿宋" w:hAnsi="仿宋" w:eastAsia="仿宋" w:cs="仿宋"/>
                <w:spacing w:val="-2"/>
                <w:sz w:val="32"/>
                <w:szCs w:val="32"/>
              </w:rPr>
            </w:pPr>
          </w:p>
          <w:p w14:paraId="42E98734">
            <w:pPr>
              <w:ind w:firstLine="4108" w:firstLineChars="1300"/>
              <w:rPr>
                <w:rFonts w:hint="eastAsia" w:ascii="仿宋" w:hAnsi="仿宋" w:eastAsia="仿宋" w:cs="仿宋"/>
                <w:spacing w:val="-7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pacing w:val="-2"/>
                <w:sz w:val="32"/>
                <w:szCs w:val="32"/>
              </w:rPr>
              <w:t>签名（盖章</w:t>
            </w:r>
            <w:r>
              <w:rPr>
                <w:rFonts w:hint="eastAsia" w:ascii="仿宋" w:hAnsi="仿宋" w:eastAsia="仿宋" w:cs="仿宋"/>
                <w:spacing w:val="-77"/>
                <w:sz w:val="32"/>
                <w:szCs w:val="32"/>
              </w:rPr>
              <w:t xml:space="preserve">）：    </w:t>
            </w:r>
          </w:p>
          <w:p w14:paraId="13F49B34">
            <w:r>
              <w:rPr>
                <w:rFonts w:hint="eastAsia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spacing w:val="-2"/>
                <w:sz w:val="32"/>
                <w:szCs w:val="32"/>
              </w:rPr>
              <w:t>年 月 日</w:t>
            </w:r>
          </w:p>
        </w:tc>
      </w:tr>
    </w:tbl>
    <w:p w14:paraId="62D73FA8"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</w:pPr>
    </w:p>
    <w:p w14:paraId="76B1EAB1">
      <w:pPr>
        <w:widowControl/>
        <w:jc w:val="left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pacing w:val="-20"/>
          <w:sz w:val="44"/>
          <w:szCs w:val="44"/>
        </w:rPr>
        <w:br w:type="page"/>
      </w:r>
    </w:p>
    <w:p w14:paraId="22858043">
      <w:pPr>
        <w:spacing w:before="156" w:beforeLines="50" w:after="156" w:afterLines="50" w:line="800" w:lineRule="exact"/>
        <w:jc w:val="center"/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证明材料格式</w:t>
      </w:r>
    </w:p>
    <w:p w14:paraId="76965CD5">
      <w:pP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成绩截图、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专业年级排名证明材料、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志愿时长截图</w:t>
      </w:r>
    </w:p>
    <w:p w14:paraId="01745710"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545590" cy="3415030"/>
            <wp:effectExtent l="0" t="0" r="16510" b="13970"/>
            <wp:docPr id="1026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1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7432" cy="341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38935" cy="3376930"/>
            <wp:effectExtent l="0" t="0" r="0" b="0"/>
            <wp:docPr id="1027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1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2663" cy="3384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CA1B4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4C383A0">
      <w:pPr>
        <w:numPr>
          <w:ilvl w:val="0"/>
          <w:numId w:val="0"/>
        </w:numPr>
        <w:rPr>
          <w:rFonts w:ascii="仿宋" w:hAnsi="仿宋" w:eastAsia="仿宋"/>
          <w:b/>
          <w:bCs/>
          <w:color w:val="FF0000"/>
          <w:sz w:val="32"/>
          <w:szCs w:val="32"/>
        </w:rPr>
      </w:pPr>
      <w:r>
        <w:rPr>
          <w:rFonts w:ascii="仿宋" w:hAnsi="仿宋" w:eastAsia="仿宋" w:cs="Arial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</w:t>
      </w:r>
      <w:r>
        <w:rPr>
          <w:rFonts w:ascii="仿宋" w:hAnsi="仿宋" w:eastAsia="仿宋" w:cs="Arial"/>
          <w:b/>
          <w:bCs/>
          <w:color w:val="auto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志愿活动证明材料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lang w:val="en-US" w:eastAsia="zh-CN"/>
        </w:rPr>
        <w:t>按志愿汇时间顺序依次填写）</w:t>
      </w:r>
    </w:p>
    <w:p w14:paraId="49E506B3">
      <w:pPr>
        <w:tabs>
          <w:tab w:val="left" w:pos="312"/>
        </w:tabs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活动时间+活动名称（院级/校级/市级/省级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/国家级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）+志愿汇截图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到梦空间截图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BE3BF7F">
      <w:pPr>
        <w:tabs>
          <w:tab w:val="left" w:pos="312"/>
        </w:tabs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例如：2024.12.16中医院志愿服务活动（校级）</w:t>
      </w:r>
    </w:p>
    <w:p w14:paraId="2ECC53BD"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</w:rPr>
        <w:drawing>
          <wp:inline distT="0" distB="0" distL="0" distR="0">
            <wp:extent cx="1196975" cy="2570480"/>
            <wp:effectExtent l="0" t="0" r="6985" b="5080"/>
            <wp:docPr id="20203582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358270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22655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1216025" cy="2564130"/>
            <wp:effectExtent l="0" t="0" r="3175" b="1143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6197" cy="2606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554B2">
      <w:pP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D983BB3">
      <w:pPr>
        <w:tabs>
          <w:tab w:val="left" w:pos="312"/>
        </w:tabs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3.其他证明材料（志愿服务表彰证书、图片、网上宣传报道等相关电子版证明材料，需为官方证明。）</w:t>
      </w:r>
    </w:p>
    <w:sectPr>
      <w:headerReference r:id="rId3" w:type="default"/>
      <w:footerReference r:id="rId4" w:type="default"/>
      <w:pgSz w:w="11906" w:h="16838"/>
      <w:pgMar w:top="1553" w:right="1274" w:bottom="1440" w:left="186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75E5674-0C30-4435-BC28-FE579B7EB97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891AFD2-B946-4EE3-AB47-390B72E8604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FC772B0-4AE5-47BD-A24D-F4448DC83EF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629DC6D7-1AD3-4B6D-A9D2-F5A5029D359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62F457">
    <w:pPr>
      <w:pStyle w:val="5"/>
      <w:spacing w:before="120" w:after="1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C0E295"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LmAuK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BC0E295"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B8CC0C">
    <w:pPr>
      <w:pStyle w:val="6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jYjJmZGE2MGU3OTllMmUwMTE2NjExOWZkMGRkYzQifQ=="/>
  </w:docVars>
  <w:rsids>
    <w:rsidRoot w:val="6C8F0AE8"/>
    <w:rsid w:val="0003714E"/>
    <w:rsid w:val="00072343"/>
    <w:rsid w:val="00153572"/>
    <w:rsid w:val="001621EF"/>
    <w:rsid w:val="00166CD0"/>
    <w:rsid w:val="0032555E"/>
    <w:rsid w:val="003305B6"/>
    <w:rsid w:val="00356094"/>
    <w:rsid w:val="004726C7"/>
    <w:rsid w:val="005C4F32"/>
    <w:rsid w:val="005E2A73"/>
    <w:rsid w:val="00634E46"/>
    <w:rsid w:val="00675E5D"/>
    <w:rsid w:val="00706B12"/>
    <w:rsid w:val="00734645"/>
    <w:rsid w:val="00756CF2"/>
    <w:rsid w:val="00781101"/>
    <w:rsid w:val="00785B98"/>
    <w:rsid w:val="007B2E70"/>
    <w:rsid w:val="00833674"/>
    <w:rsid w:val="00844784"/>
    <w:rsid w:val="008474EA"/>
    <w:rsid w:val="008A7CEE"/>
    <w:rsid w:val="008F1901"/>
    <w:rsid w:val="009357DF"/>
    <w:rsid w:val="00A27A28"/>
    <w:rsid w:val="00AA0551"/>
    <w:rsid w:val="00B143F4"/>
    <w:rsid w:val="00BD63C7"/>
    <w:rsid w:val="00C50775"/>
    <w:rsid w:val="00D92124"/>
    <w:rsid w:val="00DD0935"/>
    <w:rsid w:val="00DE700B"/>
    <w:rsid w:val="00E209DA"/>
    <w:rsid w:val="00E464CA"/>
    <w:rsid w:val="00E6101D"/>
    <w:rsid w:val="00E65484"/>
    <w:rsid w:val="00EC7D5E"/>
    <w:rsid w:val="00EF761C"/>
    <w:rsid w:val="00F630F1"/>
    <w:rsid w:val="00FA4433"/>
    <w:rsid w:val="00FC5520"/>
    <w:rsid w:val="02F97C0D"/>
    <w:rsid w:val="04CA0C8B"/>
    <w:rsid w:val="05340D89"/>
    <w:rsid w:val="05CC59D2"/>
    <w:rsid w:val="05DE446C"/>
    <w:rsid w:val="06AE7C3A"/>
    <w:rsid w:val="07F95890"/>
    <w:rsid w:val="0BBB3F01"/>
    <w:rsid w:val="0C591E09"/>
    <w:rsid w:val="0E727E1F"/>
    <w:rsid w:val="10A877F3"/>
    <w:rsid w:val="10CA6861"/>
    <w:rsid w:val="112F5057"/>
    <w:rsid w:val="11D210AA"/>
    <w:rsid w:val="124928D8"/>
    <w:rsid w:val="151F6B7A"/>
    <w:rsid w:val="1801303E"/>
    <w:rsid w:val="18F12126"/>
    <w:rsid w:val="18F71A99"/>
    <w:rsid w:val="19E977F2"/>
    <w:rsid w:val="1A043C33"/>
    <w:rsid w:val="1AA76568"/>
    <w:rsid w:val="1AFC42E3"/>
    <w:rsid w:val="1C2B1F50"/>
    <w:rsid w:val="1D1D18D9"/>
    <w:rsid w:val="1E764A19"/>
    <w:rsid w:val="1ECE0981"/>
    <w:rsid w:val="1F0B6BE5"/>
    <w:rsid w:val="21547602"/>
    <w:rsid w:val="218D70E8"/>
    <w:rsid w:val="22685C28"/>
    <w:rsid w:val="22946163"/>
    <w:rsid w:val="22F36BF9"/>
    <w:rsid w:val="235470AB"/>
    <w:rsid w:val="247A182C"/>
    <w:rsid w:val="24AF7273"/>
    <w:rsid w:val="255B7BFE"/>
    <w:rsid w:val="2606275A"/>
    <w:rsid w:val="26492DAF"/>
    <w:rsid w:val="28840A92"/>
    <w:rsid w:val="28C55632"/>
    <w:rsid w:val="291A0010"/>
    <w:rsid w:val="2B2A7C64"/>
    <w:rsid w:val="2B9734B8"/>
    <w:rsid w:val="2C0F5DBF"/>
    <w:rsid w:val="2C3C45C5"/>
    <w:rsid w:val="2CA669FD"/>
    <w:rsid w:val="2CC55D3F"/>
    <w:rsid w:val="2D027941"/>
    <w:rsid w:val="2FD87E30"/>
    <w:rsid w:val="30720F19"/>
    <w:rsid w:val="30826AFD"/>
    <w:rsid w:val="320A40E8"/>
    <w:rsid w:val="32494F74"/>
    <w:rsid w:val="35297664"/>
    <w:rsid w:val="358C5A49"/>
    <w:rsid w:val="37441A9D"/>
    <w:rsid w:val="37A33EFD"/>
    <w:rsid w:val="382972E0"/>
    <w:rsid w:val="3C48231E"/>
    <w:rsid w:val="3D4E2BB7"/>
    <w:rsid w:val="3DF80EEB"/>
    <w:rsid w:val="3E82355D"/>
    <w:rsid w:val="3EC5419F"/>
    <w:rsid w:val="4183476A"/>
    <w:rsid w:val="42C22C9C"/>
    <w:rsid w:val="4347060D"/>
    <w:rsid w:val="48801D55"/>
    <w:rsid w:val="48A42F82"/>
    <w:rsid w:val="4C353E29"/>
    <w:rsid w:val="4D537EEC"/>
    <w:rsid w:val="516B7F99"/>
    <w:rsid w:val="51B91146"/>
    <w:rsid w:val="52151C14"/>
    <w:rsid w:val="52317F1D"/>
    <w:rsid w:val="52672A25"/>
    <w:rsid w:val="528402EB"/>
    <w:rsid w:val="53A04870"/>
    <w:rsid w:val="5460021C"/>
    <w:rsid w:val="54763A41"/>
    <w:rsid w:val="561C54AB"/>
    <w:rsid w:val="564D729C"/>
    <w:rsid w:val="57770C7B"/>
    <w:rsid w:val="581F631B"/>
    <w:rsid w:val="58E25D50"/>
    <w:rsid w:val="5A8D7133"/>
    <w:rsid w:val="5B1F1D55"/>
    <w:rsid w:val="5D775E8B"/>
    <w:rsid w:val="5E0D21BD"/>
    <w:rsid w:val="605C33D5"/>
    <w:rsid w:val="617806DE"/>
    <w:rsid w:val="61CA76C3"/>
    <w:rsid w:val="62301AA1"/>
    <w:rsid w:val="624F3C3A"/>
    <w:rsid w:val="63CD7F09"/>
    <w:rsid w:val="63CF6B68"/>
    <w:rsid w:val="65694C0E"/>
    <w:rsid w:val="658A38F9"/>
    <w:rsid w:val="6C7D2849"/>
    <w:rsid w:val="6C8F0AE8"/>
    <w:rsid w:val="6D1B0EAD"/>
    <w:rsid w:val="6FCD027E"/>
    <w:rsid w:val="71055FC1"/>
    <w:rsid w:val="743B4827"/>
    <w:rsid w:val="755B0273"/>
    <w:rsid w:val="75650E15"/>
    <w:rsid w:val="76AA29C3"/>
    <w:rsid w:val="7CAB4E49"/>
    <w:rsid w:val="7D537911"/>
    <w:rsid w:val="C67FD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autoRedefine/>
    <w:qFormat/>
    <w:uiPriority w:val="0"/>
    <w:pPr>
      <w:jc w:val="left"/>
    </w:pPr>
    <w:rPr>
      <w:rFonts w:ascii="Times New Roman" w:hAnsi="Times New Roman" w:cs="Times New Roman"/>
    </w:rPr>
  </w:style>
  <w:style w:type="paragraph" w:styleId="4">
    <w:name w:val="Balloon Text"/>
    <w:basedOn w:val="1"/>
    <w:link w:val="13"/>
    <w:autoRedefine/>
    <w:qFormat/>
    <w:uiPriority w:val="0"/>
    <w:rPr>
      <w:rFonts w:ascii="Times New Roman" w:hAnsi="Times New Roman" w:cs="Times New Roman"/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</w:rPr>
  </w:style>
  <w:style w:type="paragraph" w:styleId="7">
    <w:name w:val="annotation subject"/>
    <w:basedOn w:val="3"/>
    <w:next w:val="3"/>
    <w:link w:val="14"/>
    <w:autoRedefine/>
    <w:qFormat/>
    <w:uiPriority w:val="0"/>
    <w:rPr>
      <w:b/>
      <w:bCs/>
    </w:rPr>
  </w:style>
  <w:style w:type="table" w:styleId="9">
    <w:name w:val="Table Grid"/>
    <w:basedOn w:val="8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autoRedefine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12">
    <w:name w:val="批注文字 字符"/>
    <w:link w:val="3"/>
    <w:autoRedefine/>
    <w:qFormat/>
    <w:uiPriority w:val="0"/>
    <w:rPr>
      <w:rFonts w:ascii="Calibri" w:hAnsi="Calibri" w:eastAsia="宋体" w:cs="Arial"/>
      <w:kern w:val="2"/>
      <w:sz w:val="21"/>
      <w:szCs w:val="22"/>
    </w:rPr>
  </w:style>
  <w:style w:type="character" w:customStyle="1" w:styleId="13">
    <w:name w:val="批注框文本 字符"/>
    <w:link w:val="4"/>
    <w:autoRedefine/>
    <w:qFormat/>
    <w:uiPriority w:val="0"/>
    <w:rPr>
      <w:rFonts w:ascii="Calibri" w:hAnsi="Calibri" w:eastAsia="宋体" w:cs="Arial"/>
      <w:kern w:val="2"/>
      <w:sz w:val="18"/>
      <w:szCs w:val="18"/>
    </w:rPr>
  </w:style>
  <w:style w:type="character" w:customStyle="1" w:styleId="14">
    <w:name w:val="批注主题 字符"/>
    <w:link w:val="7"/>
    <w:autoRedefine/>
    <w:qFormat/>
    <w:uiPriority w:val="0"/>
    <w:rPr>
      <w:rFonts w:ascii="Calibri" w:hAnsi="Calibri" w:eastAsia="宋体" w:cs="Arial"/>
      <w:b/>
      <w:bCs/>
      <w:kern w:val="2"/>
      <w:sz w:val="21"/>
      <w:szCs w:val="22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7329;&#22823;&#20026;\Desktop\&#28246;&#21271;&#32463;&#27982;&#23398;&#38498;2023&#24180;&#24230;&#21313;&#20339;&#24535;&#24895;&#32773;&#35780;&#36873;&#21150;&#27861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湖北经济学院2023年度十佳志愿者评选办法</Template>
  <Pages>4</Pages>
  <Words>410</Words>
  <Characters>440</Characters>
  <Lines>46</Lines>
  <Paragraphs>30</Paragraphs>
  <TotalTime>2</TotalTime>
  <ScaleCrop>false</ScaleCrop>
  <LinksUpToDate>false</LinksUpToDate>
  <CharactersWithSpaces>535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2026-03-09T05:18:00Z</dcterms:created>
  <dc:creator>Tomboy</dc:creator>
  <cp:lastModifiedBy>HX</cp:lastModifiedBy>
  <dcterms:modified xsi:type="dcterms:W3CDTF">2026-03-18T03:19:15Z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34E154D7EA8A4224B66576D922B16230_13</vt:lpwstr>
  </property>
  <property fmtid="{D5CDD505-2E9C-101B-9397-08002B2CF9AE}" pid="4" name="KSOTemplateDocerSaveRecord">
    <vt:lpwstr>eyJoZGlkIjoiNGViMGVlOGZlNmJkZjg3ZDdlNjdlMjk5MTdlNjlhYTEiLCJ1c2VySWQiOiI3NTU3MDA1MzMifQ==</vt:lpwstr>
  </property>
</Properties>
</file>